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0E" w:rsidRDefault="00A168BE" w:rsidP="0023194E">
      <w:pPr>
        <w:ind w:left="-142" w:right="-101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AEE298" wp14:editId="71379C42">
                <wp:simplePos x="0" y="0"/>
                <wp:positionH relativeFrom="margin">
                  <wp:posOffset>-1295400</wp:posOffset>
                </wp:positionH>
                <wp:positionV relativeFrom="page">
                  <wp:align>bottom</wp:align>
                </wp:positionV>
                <wp:extent cx="8248650" cy="10029825"/>
                <wp:effectExtent l="0" t="0" r="0" b="9525"/>
                <wp:wrapNone/>
                <wp:docPr id="30" name="Grupė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0" cy="10029825"/>
                          <a:chOff x="-447966" y="0"/>
                          <a:chExt cx="7300886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Stačiakampis 20" descr="Contact Info"/>
                          <wps:cNvSpPr/>
                          <wps:spPr>
                            <a:xfrm>
                              <a:off x="409771" y="8672800"/>
                              <a:ext cx="6032927" cy="45713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91F" w:rsidRDefault="00E9691F">
                                <w:pPr>
                                  <w:pStyle w:val="Kontaktininformacija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ėmelis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ė 3"/>
                        <wpg:cNvGrpSpPr/>
                        <wpg:grpSpPr>
                          <a:xfrm>
                            <a:off x="-447966" y="9526"/>
                            <a:ext cx="5487504" cy="2304847"/>
                            <a:chOff x="-447966" y="9526"/>
                            <a:chExt cx="5487504" cy="2304847"/>
                          </a:xfrm>
                        </wpg:grpSpPr>
                        <pic:pic xmlns:pic="http://schemas.openxmlformats.org/drawingml/2006/picture">
                          <pic:nvPicPr>
                            <pic:cNvPr id="4" name="Paveikslėlis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-447966" y="18415"/>
                              <a:ext cx="4451063" cy="19040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ė 5"/>
                          <wpg:cNvGrpSpPr/>
                          <wpg:grpSpPr>
                            <a:xfrm>
                              <a:off x="1765372" y="9526"/>
                              <a:ext cx="3274166" cy="2304847"/>
                              <a:chOff x="1765372" y="9526"/>
                              <a:chExt cx="3274166" cy="2304847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aveikslėlis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2" y="9526"/>
                                <a:ext cx="2504599" cy="2009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Laisva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Laisva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Laisva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Laisva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Laisva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Laisva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Laisva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aisva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Laisva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Laisva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Laisva forma 17"/>
                            <wps:cNvSpPr>
                              <a:spLocks/>
                            </wps:cNvSpPr>
                            <wps:spPr bwMode="auto">
                              <a:xfrm rot="19184550">
                                <a:off x="3687325" y="1814475"/>
                                <a:ext cx="671395" cy="499898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Laisva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595845" y="129138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Laisva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EE298" id="Grupė 29" o:spid="_x0000_s1026" alt="Background Design" style="position:absolute;left:0;text-align:left;margin-left:-102pt;margin-top:0;width:649.5pt;height:789.75pt;z-index:-251658240;mso-position-horizontal-relative:margin;mso-position-vertical:bottom;mso-position-vertical-relative:page" coordorigin="-4479" coordsize="73008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Stačiakampis 20" o:spid="_x0000_s1028" alt="Contact Info" style="position:absolute;left:4097;top:86728;width:6032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I2cEA&#10;AADbAAAADwAAAGRycy9kb3ducmV2LnhtbERPy4rCMBTdD/gP4QpuBk3HhQzVKD4Y0I2OVXB7ba5t&#10;tbkpTWo7fz9ZCC4P5z1bdKYUT6pdYVnB1ygCQZxaXXCm4Hz6GX6DcB5ZY2mZFPyRg8W89zHDWNuW&#10;j/RMfCZCCLsYFeTeV7GULs3JoBvZijhwN1sb9AHWmdQ1tiHclHIcRRNpsODQkGNF65zSR9IYBbuk&#10;rdafK7u50/X3fmmO+/350Cg16HfLKQhPnX+LX+6tVjAO68O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iNnBAAAA2wAAAA8AAAAAAAAAAAAAAAAAmAIAAGRycy9kb3du&#10;cmV2LnhtbFBLBQYAAAAABAAEAPUAAACGAwAAAAA=&#10;" fillcolor="#ebebeb [3214]" stroked="f" strokeweight="1.5pt">
                    <v:stroke endcap="round"/>
                    <v:textbox inset="38.88pt,,38.88pt">
                      <w:txbxContent>
                        <w:p w:rsidR="00E9691F" w:rsidRDefault="00E9691F">
                          <w:pPr>
                            <w:pStyle w:val="Kontaktininformacija"/>
                          </w:pPr>
                        </w:p>
                      </w:txbxContent>
                    </v:textbox>
                  </v:rect>
                  <v:shape id="Rėmelis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jkcIA&#10;AADbAAAADwAAAGRycy9kb3ducmV2LnhtbESPQWvCQBSE7wX/w/KE3nSjhVZjNmI12l6rgtdH9pkN&#10;Zt+m2a2m/74rCD0OM/MNky1724grdb52rGAyTkAQl07XXCk4HrajGQgfkDU2jknBL3lY5oOnDFPt&#10;bvxF132oRISwT1GBCaFNpfSlIYt+7Fri6J1dZzFE2VVSd3iLcNvIaZK8Sos1xwWDLa0NlZf9j1Ww&#10;nRdv78VHgaeCdP0yl/33ZmeUeh72qwWIQH34Dz/an1rBdAL3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SORwgAAANsAAAAPAAAAAAAAAAAAAAAAAJgCAABkcnMvZG93&#10;bnJldi54bWxQSwUGAAAAAAQABAD1AAAAhwMAAAAA&#10;" path="m,l6852920,r,9142730l,9142730,,xm466410,466410r,8209910l6386510,8676320r,-8209910l466410,466410xe" fillcolor="#90c226 [3204]" stroked="f" strokeweight="1.5pt">
                    <v:stroke endcap="round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ė 3" o:spid="_x0000_s1030" style="position:absolute;left:-4479;top:95;width:54874;height:23048" coordorigin="-4479,95" coordsize="54875,2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aveikslėlis 4" o:spid="_x0000_s1031" type="#_x0000_t75" style="position:absolute;left:-4479;top:184;width:44509;height:19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upė 5" o:spid="_x0000_s1032" style="position:absolute;left:17653;top:95;width:32742;height:23048" coordorigin="17653,95" coordsize="32741,2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aveikslėlis 6" o:spid="_x0000_s1033" type="#_x0000_t75" style="position:absolute;left:17653;top:95;width:25046;height:2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Laisva form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54a02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Laisva form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54a02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Laisva form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54a02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Laisva form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54a02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Laisva form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54a02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Laisva form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54a02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Laisva form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54a02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Laisva form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54a02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Laisva form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54a02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Laisva form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54a02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Laisva forma 17" o:spid="_x0000_s1044" style="position:absolute;left:36873;top:18144;width:6714;height:4999;rotation:-2638316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GYsMA&#10;AADbAAAADwAAAGRycy9kb3ducmV2LnhtbERPS2vCQBC+C/6HZQre6qaKtqSuIgFBFPpIvfQ2zU6T&#10;1Oxs2F1j7K/vCgVv8/E9Z7HqTSM6cr62rOBhnIAgLqyuuVRw+NjcP4HwAVljY5kUXMjDajkcLDDV&#10;9szv1OWhFDGEfYoKqhDaVEpfVGTQj21LHLlv6wyGCF0ptcNzDDeNnCTJXBqsOTZU2FJWUXHMT0aB&#10;f5npbj/N3r52v93r6eczY3fIlRrd9etnEIH6cBP/u7c6zn+E6y/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GGYsMAAADbAAAADwAAAAAAAAAAAAAAAACYAgAAZHJzL2Rv&#10;d25yZXYueG1sUEsFBgAAAAAEAAQA9QAAAIgDAAAAAA=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54a021 [3205]" stroked="f">
                      <v:fill opacity="37265f"/>
                      <v:path arrowok="t" o:connecttype="custom" o:connectlocs="618464,348625;636253,285239;670527,275573;660332,236463;640591,196902;614777,163186;585708,138461;554470,121828;529523,85189;531476,47203;496116,48551;451212,58217;413250,73276;382012,92607;356848,115759;331034,118681;301531,106543;230379,215334;245780,184764;311510,62262;330166,23152;289600,5170;211723,899;141221,14610;85036,43606;43603,84066;27333,123401;132544,195554;98052,174874;5640,120929;10413,128121;95449,220279;165300,290184;174628,296702;203913,252197;109983,422800;93496,458540;98920,467755;146210,487086;215193,499898;258579,493829;281791,479668;298277,460787;337758,412686;370081,357391;348605,338061;273547,287486;395461,357616;416070,363685;417371,292431;418022,250174;450561,269055;483751,280968;450128,426846;474640,430668;538418,426846;577031,412461;596121,394928;603713,379419" o:connectangles="0,0,0,0,0,0,0,0,0,0,0,0,0,0,0,0,0,0,0,0,0,0,0,0,0,0,0,0,0,0,0,0,0,0,0,0,0,0,0,0,0,0,0,0,0,0,0,0,0,0,0,0,0,0,0,0,0,0,0"/>
                    </v:shape>
                    <v:shape id="Laisva forma 18" o:spid="_x0000_s1045" style="position:absolute;left:45958;top:12913;width:4437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54a02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Laisva form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54a02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:rsidR="00656C0E" w:rsidRDefault="00656C0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8BE" w:rsidRDefault="00A168BE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E804F3" w:rsidRPr="00E804F3" w:rsidRDefault="00E804F3" w:rsidP="00E804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04F3">
        <w:rPr>
          <w:rFonts w:ascii="Times New Roman" w:hAnsi="Times New Roman" w:cs="Times New Roman"/>
          <w:b/>
          <w:sz w:val="36"/>
          <w:szCs w:val="36"/>
        </w:rPr>
        <w:t>TĖVŲ SUSIRINKIMAI GRUPĖSE</w:t>
      </w:r>
    </w:p>
    <w:p w:rsidR="00E804F3" w:rsidRDefault="00E804F3" w:rsidP="00E804F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</w:p>
    <w:tbl>
      <w:tblPr>
        <w:tblStyle w:val="Lentelstinklelis"/>
        <w:tblW w:w="9498" w:type="dxa"/>
        <w:jc w:val="center"/>
        <w:tblLook w:val="04A0" w:firstRow="1" w:lastRow="0" w:firstColumn="1" w:lastColumn="0" w:noHBand="0" w:noVBand="1"/>
      </w:tblPr>
      <w:tblGrid>
        <w:gridCol w:w="4090"/>
        <w:gridCol w:w="2186"/>
        <w:gridCol w:w="3222"/>
      </w:tblGrid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 w:rsidRPr="00911F4B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Grupė</w:t>
            </w:r>
          </w:p>
        </w:tc>
        <w:tc>
          <w:tcPr>
            <w:tcW w:w="2186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 w:rsidRPr="00911F4B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Data</w:t>
            </w:r>
          </w:p>
        </w:tc>
        <w:tc>
          <w:tcPr>
            <w:tcW w:w="3222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</w:pPr>
            <w:r w:rsidRPr="00911F4B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Auklėtojos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,,Saulutės“</w:t>
            </w:r>
          </w:p>
        </w:tc>
        <w:tc>
          <w:tcPr>
            <w:tcW w:w="2186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05 mėn. 30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Renata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Barbara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,,Bitutės“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05 mėn. 31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Edita 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Nijolė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,,Deimantėliai“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08 mėn. 23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Veronika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Marija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,,Aitvariukai“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08 mėn. 24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Ana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Nijolė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,,Pūkeliai“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08 mėn. 25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Onutė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Valerija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,,Katinėliai“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08 mėn. 29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Ala 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Liucija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,,Nykštukai“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08 mėn. 30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Božena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Viktorija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,,Kiškučiai“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09 mėn. 05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Jolita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Valerija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,,Žiogeliai“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09 mėn. 06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Dana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Barbara</w:t>
            </w:r>
          </w:p>
        </w:tc>
      </w:tr>
      <w:tr w:rsidR="00E804F3" w:rsidRPr="00911F4B" w:rsidTr="00A168BE">
        <w:trPr>
          <w:trHeight w:val="511"/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,,Boružiukai“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09 mėn. 07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 xml:space="preserve">Ala 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Viktorija</w:t>
            </w:r>
          </w:p>
        </w:tc>
      </w:tr>
      <w:tr w:rsidR="00E804F3" w:rsidRPr="00911F4B" w:rsidTr="00A168BE">
        <w:trPr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,,Spinduliukai“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09 mėn. 08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Nelė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Dovilė</w:t>
            </w:r>
          </w:p>
        </w:tc>
      </w:tr>
      <w:tr w:rsidR="00E804F3" w:rsidRPr="00911F4B" w:rsidTr="00A168BE">
        <w:trPr>
          <w:trHeight w:val="622"/>
          <w:jc w:val="center"/>
        </w:trPr>
        <w:tc>
          <w:tcPr>
            <w:tcW w:w="4090" w:type="dxa"/>
          </w:tcPr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,,Pelėdžiukai“</w:t>
            </w:r>
          </w:p>
        </w:tc>
        <w:tc>
          <w:tcPr>
            <w:tcW w:w="2186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09 mėn. 12 d.</w:t>
            </w:r>
          </w:p>
        </w:tc>
        <w:tc>
          <w:tcPr>
            <w:tcW w:w="3222" w:type="dxa"/>
          </w:tcPr>
          <w:p w:rsidR="00E804F3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Kristina</w:t>
            </w:r>
          </w:p>
          <w:p w:rsidR="00E804F3" w:rsidRPr="00911F4B" w:rsidRDefault="00E804F3" w:rsidP="00E7578B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Dovilė</w:t>
            </w:r>
          </w:p>
        </w:tc>
      </w:tr>
    </w:tbl>
    <w:p w:rsidR="00E804F3" w:rsidRPr="00911F4B" w:rsidRDefault="00E804F3" w:rsidP="00E804F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E9691F" w:rsidRDefault="00E9691F" w:rsidP="00E804F3">
      <w:pPr>
        <w:pStyle w:val="Paantrat"/>
      </w:pPr>
    </w:p>
    <w:sectPr w:rsidR="00E9691F" w:rsidSect="00A168BE">
      <w:pgSz w:w="12240" w:h="15840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0F2" w:rsidRDefault="008C70F2" w:rsidP="00E804F3">
      <w:r>
        <w:separator/>
      </w:r>
    </w:p>
  </w:endnote>
  <w:endnote w:type="continuationSeparator" w:id="0">
    <w:p w:rsidR="008C70F2" w:rsidRDefault="008C70F2" w:rsidP="00E8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0F2" w:rsidRDefault="008C70F2" w:rsidP="00E804F3">
      <w:r>
        <w:separator/>
      </w:r>
    </w:p>
  </w:footnote>
  <w:footnote w:type="continuationSeparator" w:id="0">
    <w:p w:rsidR="008C70F2" w:rsidRDefault="008C70F2" w:rsidP="00E80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F3"/>
    <w:rsid w:val="0023194E"/>
    <w:rsid w:val="003C060D"/>
    <w:rsid w:val="004A03C1"/>
    <w:rsid w:val="00541353"/>
    <w:rsid w:val="005633BA"/>
    <w:rsid w:val="00656C0E"/>
    <w:rsid w:val="008C70F2"/>
    <w:rsid w:val="00A168BE"/>
    <w:rsid w:val="00C50BDB"/>
    <w:rsid w:val="00D43278"/>
    <w:rsid w:val="00DA0F71"/>
    <w:rsid w:val="00E70650"/>
    <w:rsid w:val="00E804F3"/>
    <w:rsid w:val="00E9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A0A405-AE7E-4AA4-AFED-1086A941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C3C43" w:themeColor="text2"/>
        <w:sz w:val="24"/>
        <w:lang w:val="lt-LT" w:eastAsia="lt-L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804F3"/>
    <w:pPr>
      <w:spacing w:after="0" w:line="240" w:lineRule="auto"/>
      <w:ind w:left="567" w:right="0"/>
    </w:pPr>
    <w:rPr>
      <w:color w:val="auto"/>
      <w:sz w:val="22"/>
      <w:szCs w:val="22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Paantrat">
    <w:name w:val="Subtitle"/>
    <w:basedOn w:val="prastasis"/>
    <w:next w:val="prastasis"/>
    <w:link w:val="PaantratDiagrama"/>
    <w:uiPriority w:val="1"/>
    <w:qFormat/>
    <w:pPr>
      <w:spacing w:after="40" w:line="228" w:lineRule="auto"/>
      <w:ind w:left="0"/>
    </w:pPr>
    <w:rPr>
      <w:caps/>
      <w:spacing w:val="15"/>
      <w:sz w:val="52"/>
    </w:rPr>
  </w:style>
  <w:style w:type="character" w:customStyle="1" w:styleId="PaantratDiagrama">
    <w:name w:val="Paantraštė Diagrama"/>
    <w:basedOn w:val="Numatytasispastraiposriftas"/>
    <w:link w:val="Paantrat"/>
    <w:uiPriority w:val="1"/>
    <w:rPr>
      <w:caps/>
      <w:spacing w:val="15"/>
      <w:sz w:val="52"/>
    </w:rPr>
  </w:style>
  <w:style w:type="paragraph" w:styleId="Pavadinimas">
    <w:name w:val="Title"/>
    <w:basedOn w:val="prastasis"/>
    <w:next w:val="prastasis"/>
    <w:link w:val="PavadinimasDiagrama"/>
    <w:uiPriority w:val="1"/>
    <w:qFormat/>
    <w:pPr>
      <w:spacing w:line="204" w:lineRule="auto"/>
      <w:ind w:lef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PavadinimasDiagrama">
    <w:name w:val="Pavadinimas Diagrama"/>
    <w:basedOn w:val="Numatytasispastraiposriftas"/>
    <w:link w:val="Pavadinimas"/>
    <w:uiPriority w:val="1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Data">
    <w:name w:val="Date"/>
    <w:basedOn w:val="prastasis"/>
    <w:next w:val="prastasis"/>
    <w:link w:val="DataDiagrama"/>
    <w:uiPriority w:val="2"/>
    <w:unhideWhenUsed/>
    <w:qFormat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DataDiagrama">
    <w:name w:val="Data Diagrama"/>
    <w:basedOn w:val="Numatytasispastraiposriftas"/>
    <w:link w:val="Data"/>
    <w:uiPriority w:val="2"/>
    <w:rPr>
      <w:b/>
      <w:bCs/>
      <w:smallCaps/>
      <w:color w:val="3E7718" w:themeColor="accent2" w:themeShade="BF"/>
      <w:sz w:val="44"/>
    </w:rPr>
  </w:style>
  <w:style w:type="paragraph" w:customStyle="1" w:styleId="Laikas">
    <w:name w:val="Laikas"/>
    <w:basedOn w:val="prastasis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Vieta">
    <w:name w:val="Vieta"/>
    <w:basedOn w:val="prastasis"/>
    <w:uiPriority w:val="3"/>
    <w:qFormat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informacija">
    <w:name w:val="Kontaktinė informacija"/>
    <w:basedOn w:val="prastasis"/>
    <w:uiPriority w:val="4"/>
    <w:qFormat/>
    <w:rPr>
      <w:smallCaps/>
    </w:rPr>
  </w:style>
  <w:style w:type="table" w:styleId="Lentelstinklelis">
    <w:name w:val="Table Grid"/>
    <w:basedOn w:val="prastojilentel"/>
    <w:uiPriority w:val="39"/>
    <w:rsid w:val="00E804F3"/>
    <w:pPr>
      <w:spacing w:after="0" w:line="240" w:lineRule="auto"/>
      <w:ind w:left="567" w:right="0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E804F3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804F3"/>
    <w:rPr>
      <w:color w:val="auto"/>
      <w:sz w:val="22"/>
      <w:szCs w:val="22"/>
      <w:lang w:val="en-GB" w:eastAsia="en-US"/>
    </w:rPr>
  </w:style>
  <w:style w:type="paragraph" w:styleId="Porat">
    <w:name w:val="footer"/>
    <w:basedOn w:val="prastasis"/>
    <w:link w:val="PoratDiagrama"/>
    <w:uiPriority w:val="99"/>
    <w:unhideWhenUsed/>
    <w:rsid w:val="00E804F3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804F3"/>
    <w:rPr>
      <w:color w:val="auto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2;ablonai\Renginio%20skrajut&#279;.dotx" TargetMode="External"/></Relationships>
</file>

<file path=word/theme/theme1.xml><?xml version="1.0" encoding="utf-8"?>
<a:theme xmlns:a="http://schemas.openxmlformats.org/drawingml/2006/main" name="Briaunota">
  <a:themeElements>
    <a:clrScheme name="Briauno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Briauno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auno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E2A3F3-32C1-4D48-A884-DEA08792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Renginio skrajutė</Template>
  <TotalTime>18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3</cp:revision>
  <dcterms:created xsi:type="dcterms:W3CDTF">2016-06-06T12:25:00Z</dcterms:created>
  <dcterms:modified xsi:type="dcterms:W3CDTF">2016-06-06T12:44:00Z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